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237" w:tblpY="901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839"/>
        <w:gridCol w:w="1310"/>
        <w:gridCol w:w="1208"/>
        <w:gridCol w:w="363"/>
        <w:gridCol w:w="1263"/>
        <w:gridCol w:w="33"/>
        <w:gridCol w:w="3585"/>
      </w:tblGrid>
      <w:tr w:rsidR="005B3816" w14:paraId="5F5A848C" w14:textId="77777777" w:rsidTr="00557450">
        <w:trPr>
          <w:cantSplit/>
          <w:trHeight w:val="67"/>
        </w:trPr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E5C6B" w14:textId="77777777" w:rsidR="005B3816" w:rsidRDefault="005B3816" w:rsidP="00CD6DB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2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AC4187" w14:textId="77777777" w:rsidR="005B3816" w:rsidRPr="007449D9" w:rsidRDefault="005B3816" w:rsidP="00557450">
            <w:pPr>
              <w:ind w:left="-1973" w:firstLine="1973"/>
              <w:rPr>
                <w:rFonts w:cs="Arial"/>
                <w:color w:val="000000"/>
                <w:spacing w:val="20"/>
                <w:sz w:val="18"/>
                <w:szCs w:val="18"/>
              </w:rPr>
            </w:pPr>
          </w:p>
        </w:tc>
      </w:tr>
      <w:tr w:rsidR="00371E73" w14:paraId="4E9BA99C" w14:textId="77777777" w:rsidTr="00763907">
        <w:trPr>
          <w:cantSplit/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9BEB04" w14:textId="77777777" w:rsidR="00371E73" w:rsidRDefault="00371E73" w:rsidP="00557450">
            <w:pPr>
              <w:pStyle w:val="Heading1"/>
              <w:rPr>
                <w:rFonts w:ascii="Trajan" w:hAnsi="Trajan"/>
                <w:b w:val="0"/>
                <w:noProof/>
                <w:sz w:val="16"/>
                <w:szCs w:val="16"/>
                <w:lang w:val="en-AU" w:eastAsia="en-AU"/>
              </w:rPr>
            </w:pPr>
          </w:p>
          <w:p w14:paraId="2E93D178" w14:textId="77777777" w:rsidR="00557450" w:rsidRPr="00557450" w:rsidRDefault="00557450" w:rsidP="00557450">
            <w:pPr>
              <w:rPr>
                <w:lang w:val="en-AU" w:eastAsia="en-AU"/>
              </w:rPr>
            </w:pPr>
          </w:p>
          <w:p w14:paraId="77D7BA56" w14:textId="77777777" w:rsidR="00371E73" w:rsidRPr="00936CA8" w:rsidRDefault="00FB3384" w:rsidP="00FB3384">
            <w:pPr>
              <w:jc w:val="center"/>
              <w:rPr>
                <w:rFonts w:ascii="Adobe Garamond Pro Bold" w:hAnsi="Adobe Garamond Pro Bold"/>
                <w:b/>
                <w:sz w:val="22"/>
                <w:szCs w:val="22"/>
                <w:lang w:eastAsia="zh-CN"/>
              </w:rPr>
            </w:pPr>
            <w:r w:rsidRPr="00936CA8">
              <w:rPr>
                <w:rFonts w:ascii="Adobe Garamond Pro Bold" w:hAnsi="Adobe Garamond Pro Bold"/>
                <w:b/>
              </w:rPr>
              <w:t>APPLICATION FOR DELETION OF VESSEL</w:t>
            </w:r>
          </w:p>
          <w:p w14:paraId="2A147BF7" w14:textId="6C05934D" w:rsidR="00371E73" w:rsidRPr="00936CA8" w:rsidRDefault="003E6B7E" w:rsidP="00497F63">
            <w:pPr>
              <w:pStyle w:val="Heading1"/>
              <w:rPr>
                <w:rFonts w:ascii="Adobe Garamond Pro Bold" w:hAnsi="Adobe Garamond Pro Bold"/>
              </w:rPr>
            </w:pPr>
            <w:r w:rsidRPr="00936CA8">
              <w:rPr>
                <w:rFonts w:ascii="Adobe Garamond Pro Bold" w:hAnsi="Adobe Garamond Pro Bold"/>
              </w:rPr>
              <w:t>(FORM N</w:t>
            </w:r>
            <w:r w:rsidR="00557450" w:rsidRPr="00936CA8">
              <w:rPr>
                <w:rFonts w:ascii="Adobe Garamond Pro Bold" w:hAnsi="Adobe Garamond Pro Bold"/>
              </w:rPr>
              <w:t>MA</w:t>
            </w:r>
            <w:r w:rsidR="00101B65" w:rsidRPr="00936CA8">
              <w:rPr>
                <w:rFonts w:ascii="Adobe Garamond Pro Bold" w:hAnsi="Adobe Garamond Pro Bold"/>
              </w:rPr>
              <w:t>-</w:t>
            </w:r>
            <w:r w:rsidRPr="00936CA8">
              <w:rPr>
                <w:rFonts w:ascii="Adobe Garamond Pro Bold" w:hAnsi="Adobe Garamond Pro Bold"/>
              </w:rPr>
              <w:t>3</w:t>
            </w:r>
            <w:r w:rsidR="005C0D85">
              <w:rPr>
                <w:rFonts w:ascii="Adobe Garamond Pro Bold" w:hAnsi="Adobe Garamond Pro Bold"/>
              </w:rPr>
              <w:t>_DEL</w:t>
            </w:r>
            <w:r w:rsidR="00CB69D6">
              <w:rPr>
                <w:rFonts w:ascii="Adobe Garamond Pro Bold" w:hAnsi="Adobe Garamond Pro Bold"/>
              </w:rPr>
              <w:t>.</w:t>
            </w:r>
            <w:proofErr w:type="gramStart"/>
            <w:r w:rsidR="008A35DA">
              <w:rPr>
                <w:rFonts w:ascii="Adobe Garamond Pro Bold" w:hAnsi="Adobe Garamond Pro Bold"/>
              </w:rPr>
              <w:t>2025</w:t>
            </w:r>
            <w:r w:rsidR="008D275A">
              <w:rPr>
                <w:rFonts w:ascii="Adobe Garamond Pro Bold" w:hAnsi="Adobe Garamond Pro Bold"/>
              </w:rPr>
              <w:t>.</w:t>
            </w:r>
            <w:r w:rsidR="00CB69D6">
              <w:rPr>
                <w:rFonts w:ascii="Adobe Garamond Pro Bold" w:hAnsi="Adobe Garamond Pro Bold"/>
              </w:rPr>
              <w:t>Rev.</w:t>
            </w:r>
            <w:proofErr w:type="gramEnd"/>
            <w:r w:rsidR="008A35DA">
              <w:rPr>
                <w:rFonts w:ascii="Adobe Garamond Pro Bold" w:hAnsi="Adobe Garamond Pro Bold"/>
              </w:rPr>
              <w:t>1</w:t>
            </w:r>
            <w:r w:rsidR="00371E73" w:rsidRPr="00936CA8">
              <w:rPr>
                <w:rFonts w:ascii="Adobe Garamond Pro Bold" w:hAnsi="Adobe Garamond Pro Bold"/>
              </w:rPr>
              <w:t>)</w:t>
            </w:r>
          </w:p>
          <w:p w14:paraId="6EE47CFB" w14:textId="77777777" w:rsidR="00371E73" w:rsidRDefault="00371E73" w:rsidP="00497F63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0A405F" w:rsidRPr="00936CA8" w14:paraId="14D0A005" w14:textId="77777777" w:rsidTr="006C24FA">
        <w:trPr>
          <w:trHeight w:val="135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44C6AC66" w14:textId="77777777" w:rsidR="000A405F" w:rsidRPr="00936CA8" w:rsidRDefault="009062EA" w:rsidP="003E6B7E">
            <w:pPr>
              <w:tabs>
                <w:tab w:val="left" w:pos="840"/>
                <w:tab w:val="center" w:pos="5088"/>
              </w:tabs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1</w:t>
            </w:r>
            <w:r w:rsidR="000A405F"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. VESSEL’S PARTICULARS</w:t>
            </w:r>
          </w:p>
        </w:tc>
      </w:tr>
      <w:tr w:rsidR="00C6016B" w:rsidRPr="00936CA8" w14:paraId="75810309" w14:textId="77777777" w:rsidTr="006C24FA">
        <w:trPr>
          <w:trHeight w:val="753"/>
        </w:trPr>
        <w:tc>
          <w:tcPr>
            <w:tcW w:w="2269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97A6ED" w14:textId="77777777" w:rsidR="00C6016B" w:rsidRPr="00936CA8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Vessel Name </w:t>
            </w:r>
          </w:p>
          <w:p w14:paraId="2EEB9409" w14:textId="77777777" w:rsidR="00C6016B" w:rsidRPr="00936CA8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8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F11E" w14:textId="77777777" w:rsidR="00C6016B" w:rsidRPr="00936CA8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Official Number</w:t>
            </w:r>
          </w:p>
          <w:p w14:paraId="3920C931" w14:textId="77777777" w:rsidR="00C6016B" w:rsidRPr="00936CA8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8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D3269B" w14:textId="77777777" w:rsidR="00C6016B" w:rsidRPr="00936CA8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IMO Number (if any)</w:t>
            </w:r>
          </w:p>
          <w:p w14:paraId="747CDEEC" w14:textId="078F323E" w:rsidR="00C6016B" w:rsidRPr="00936CA8" w:rsidRDefault="00C6016B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="00A81F14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 </w:t>
            </w:r>
            <w:r w:rsidR="00A81F14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 </w:t>
            </w:r>
            <w:r w:rsidR="00A81F14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 </w:t>
            </w:r>
            <w:r w:rsidR="00A81F14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 </w:t>
            </w:r>
            <w:r w:rsidR="00A81F14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0A405F" w:rsidRPr="00936CA8" w14:paraId="4CCEBD92" w14:textId="77777777" w:rsidTr="00763907">
        <w:trPr>
          <w:trHeight w:val="2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715E617C" w14:textId="77777777" w:rsidR="000A405F" w:rsidRPr="00936CA8" w:rsidRDefault="009062EA" w:rsidP="00497F63">
            <w:pPr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2</w:t>
            </w:r>
            <w:r w:rsidR="000A405F"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 xml:space="preserve">. </w:t>
            </w:r>
            <w:r w:rsidR="003E6B7E"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t>DETAILS FOR DELETION</w:t>
            </w:r>
          </w:p>
        </w:tc>
      </w:tr>
      <w:tr w:rsidR="005C78C6" w:rsidRPr="00936CA8" w14:paraId="153948C8" w14:textId="77777777" w:rsidTr="006C24FA">
        <w:trPr>
          <w:trHeight w:val="30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4B56B1" w14:textId="77777777" w:rsidR="003E6B7E" w:rsidRPr="00936CA8" w:rsidRDefault="003E6B7E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Reason for deletion (</w:t>
            </w:r>
            <w:proofErr w:type="gramStart"/>
            <w:r w:rsidR="008F518C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e.g.</w:t>
            </w:r>
            <w:proofErr w:type="gramEnd"/>
            <w:r w:rsidR="008F518C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Sale of vessel</w:t>
            </w:r>
            <w:r w:rsidR="008F518C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, scrapping, total loss, change flag,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etc)</w:t>
            </w:r>
          </w:p>
          <w:p w14:paraId="0F49972D" w14:textId="77777777" w:rsidR="005C78C6" w:rsidRPr="00936CA8" w:rsidRDefault="005C78C6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3E6B7E" w:rsidRPr="00936CA8" w14:paraId="1CB0AB24" w14:textId="77777777" w:rsidTr="006C24FA">
        <w:trPr>
          <w:trHeight w:val="777"/>
        </w:trPr>
        <w:tc>
          <w:tcPr>
            <w:tcW w:w="2458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A9D34F" w14:textId="2CF0F05A" w:rsidR="003E6B7E" w:rsidRPr="00936CA8" w:rsidRDefault="003E6B7E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Flag which vessel is transferred to</w:t>
            </w:r>
            <w:r w:rsidR="00A96984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(if applicable)</w:t>
            </w:r>
          </w:p>
          <w:p w14:paraId="7B1C4F71" w14:textId="77777777" w:rsidR="003E6B7E" w:rsidRPr="00936CA8" w:rsidRDefault="003E6B7E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" w:name="Text19"/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25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820A8C7" w14:textId="77777777" w:rsidR="003E6B7E" w:rsidRPr="00936CA8" w:rsidRDefault="003E6B7E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Intended date of deletion</w:t>
            </w:r>
          </w:p>
          <w:p w14:paraId="67F77E2E" w14:textId="77777777" w:rsidR="003E6B7E" w:rsidRPr="00936CA8" w:rsidRDefault="003E6B7E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90725" w:rsidRPr="00936CA8" w14:paraId="2C22BE46" w14:textId="77777777" w:rsidTr="006C24FA">
        <w:trPr>
          <w:trHeight w:val="2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</w:tcPr>
          <w:p w14:paraId="40A2444B" w14:textId="77777777" w:rsidR="00590725" w:rsidRPr="00936CA8" w:rsidRDefault="009062EA" w:rsidP="00497F63">
            <w:pPr>
              <w:jc w:val="center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>3</w:t>
            </w:r>
            <w:r w:rsidR="002C6FC0" w:rsidRPr="00936CA8"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>. APPLICANT</w:t>
            </w:r>
            <w:r w:rsidR="00590725" w:rsidRPr="00936CA8"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t>’S PARTICULARS</w:t>
            </w:r>
          </w:p>
        </w:tc>
      </w:tr>
      <w:tr w:rsidR="00590725" w:rsidRPr="00936CA8" w14:paraId="264A6E91" w14:textId="77777777" w:rsidTr="00D77261">
        <w:trPr>
          <w:trHeight w:val="690"/>
        </w:trPr>
        <w:tc>
          <w:tcPr>
            <w:tcW w:w="1640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EA52C7" w14:textId="77777777" w:rsidR="00590725" w:rsidRPr="00936CA8" w:rsidRDefault="00590725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Full Name</w:t>
            </w:r>
          </w:p>
          <w:p w14:paraId="777683D7" w14:textId="77777777" w:rsidR="00590725" w:rsidRPr="00936CA8" w:rsidRDefault="00590725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D05C" w14:textId="77777777" w:rsidR="00590725" w:rsidRPr="00936CA8" w:rsidRDefault="00590725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>Passport/ID No.</w:t>
            </w:r>
          </w:p>
          <w:p w14:paraId="38C219A3" w14:textId="77777777" w:rsidR="00590725" w:rsidRPr="00936CA8" w:rsidRDefault="00590725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5E4F3F" w14:textId="77777777" w:rsidR="00590725" w:rsidRPr="00936CA8" w:rsidRDefault="002C6FC0" w:rsidP="00497F63">
            <w:pPr>
              <w:jc w:val="both"/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proofErr w:type="gramStart"/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Email :</w:t>
            </w:r>
            <w:proofErr w:type="gramEnd"/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 xml:space="preserve"> </w:t>
            </w:r>
          </w:p>
          <w:p w14:paraId="0212CCE0" w14:textId="77777777" w:rsidR="00590725" w:rsidRPr="00936CA8" w:rsidRDefault="00590725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MS Gothic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2C6FC0" w:rsidRPr="00936CA8" w14:paraId="06BA9985" w14:textId="77777777" w:rsidTr="006C24FA">
        <w:trPr>
          <w:trHeight w:val="1092"/>
        </w:trPr>
        <w:tc>
          <w:tcPr>
            <w:tcW w:w="3133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806535" w14:textId="77777777" w:rsidR="002C6FC0" w:rsidRPr="00936CA8" w:rsidRDefault="002C6FC0" w:rsidP="00497F63">
            <w:pPr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Status of </w:t>
            </w:r>
            <w:proofErr w:type="gramStart"/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>Applicant :</w:t>
            </w:r>
            <w:proofErr w:type="gramEnd"/>
          </w:p>
          <w:p w14:paraId="28B75309" w14:textId="77777777" w:rsidR="00A6759A" w:rsidRPr="00936CA8" w:rsidRDefault="002C6FC0" w:rsidP="00497F63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0D15E3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0D15E3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Director of owning corporation    </w:t>
            </w:r>
          </w:p>
          <w:p w14:paraId="1BF93D44" w14:textId="77777777" w:rsidR="002C6FC0" w:rsidRPr="00936CA8" w:rsidRDefault="002C6FC0" w:rsidP="00497F63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0D15E3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0D15E3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Secretary of owning corporation   </w:t>
            </w:r>
          </w:p>
          <w:p w14:paraId="43B007A2" w14:textId="77777777" w:rsidR="002C6FC0" w:rsidRPr="00936CA8" w:rsidRDefault="002C6FC0" w:rsidP="00497F63">
            <w:pPr>
              <w:tabs>
                <w:tab w:val="left" w:pos="5760"/>
              </w:tabs>
              <w:spacing w:after="120"/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instrText xml:space="preserve"> FORMCHECKBOX </w:instrText>
            </w:r>
            <w:r w:rsidR="000D15E3">
              <w:rPr>
                <w:rFonts w:ascii="Adobe Ming Std L" w:eastAsia="Adobe Ming Std L" w:hAnsi="Adobe Ming Std L" w:cs="Arial"/>
                <w:sz w:val="18"/>
                <w:szCs w:val="18"/>
              </w:rPr>
            </w:r>
            <w:r w:rsidR="000D15E3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fldChar w:fldCharType="end"/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Authorised Person (Specify:    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1B40A2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1B40A2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1B40A2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1B40A2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1B40A2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t> </w:t>
            </w:r>
            <w:r w:rsidR="004E742F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  <w:u w:val="single"/>
              </w:rPr>
              <w:fldChar w:fldCharType="end"/>
            </w:r>
            <w:r w:rsidR="00965CEC"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21B8F4" w14:textId="77777777" w:rsidR="002C6FC0" w:rsidRPr="00936CA8" w:rsidRDefault="002C6FC0" w:rsidP="00497F63">
            <w:pPr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pPr>
            <w:proofErr w:type="gramStart"/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t>Telephone :</w:t>
            </w:r>
            <w:proofErr w:type="gramEnd"/>
          </w:p>
          <w:p w14:paraId="4FC14015" w14:textId="77777777" w:rsidR="002C6FC0" w:rsidRPr="00936CA8" w:rsidRDefault="002C6FC0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  <w:p w14:paraId="43C43E7E" w14:textId="77777777" w:rsidR="002C6FC0" w:rsidRPr="00936CA8" w:rsidRDefault="002C6FC0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Fax: </w:t>
            </w:r>
          </w:p>
          <w:p w14:paraId="5A9E51F2" w14:textId="77777777" w:rsidR="002C6FC0" w:rsidRPr="00936CA8" w:rsidRDefault="002C6FC0" w:rsidP="00497F63">
            <w:pPr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noProof/>
                <w:color w:val="000000"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90725" w:rsidRPr="00936CA8" w14:paraId="07EB804C" w14:textId="77777777" w:rsidTr="006C24FA">
        <w:trPr>
          <w:trHeight w:val="198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A0264F" w14:textId="77777777" w:rsidR="00590725" w:rsidRPr="00936CA8" w:rsidRDefault="00590725" w:rsidP="00497F63">
            <w:pPr>
              <w:ind w:left="187"/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I, </w:t>
            </w:r>
            <w:r w:rsidRPr="00936CA8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instrText xml:space="preserve"> FORMTEXT </w:instrText>
            </w:r>
            <w:r w:rsidR="000D15E3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</w:r>
            <w:r w:rsidR="000D15E3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separate"/>
            </w:r>
            <w:r w:rsidRPr="00936CA8">
              <w:rPr>
                <w:rFonts w:ascii="Adobe Ming Std L" w:eastAsia="Adobe Ming Std L" w:hAnsi="Adobe Ming Std L"/>
                <w:sz w:val="18"/>
                <w:szCs w:val="18"/>
                <w:u w:val="single"/>
              </w:rPr>
              <w:fldChar w:fldCharType="end"/>
            </w:r>
            <w:r w:rsidR="00965CEC" w:rsidRPr="00936CA8">
              <w:rPr>
                <w:rFonts w:ascii="Adobe Ming Std L" w:eastAsia="Adobe Ming Std L" w:hAnsi="Adobe Ming Std L"/>
                <w:sz w:val="18"/>
                <w:szCs w:val="18"/>
              </w:rPr>
              <w:t>the Applicant,</w:t>
            </w:r>
            <w:r w:rsidR="003E6B7E"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 hereby declare</w:t>
            </w: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 that: </w:t>
            </w:r>
          </w:p>
          <w:p w14:paraId="7DEA77DE" w14:textId="77777777" w:rsidR="00F8074A" w:rsidRPr="00936CA8" w:rsidRDefault="00590725" w:rsidP="00F8074A">
            <w:pPr>
              <w:numPr>
                <w:ilvl w:val="0"/>
                <w:numId w:val="3"/>
              </w:numPr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I am duly </w:t>
            </w:r>
            <w:r w:rsidRPr="00936CA8">
              <w:rPr>
                <w:rFonts w:ascii="Adobe Ming Std L" w:eastAsia="Adobe Ming Std L" w:hAnsi="Adobe Ming Std L"/>
                <w:sz w:val="18"/>
                <w:szCs w:val="18"/>
                <w:lang w:val="en-GB"/>
              </w:rPr>
              <w:t>authorised</w:t>
            </w: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 to make this application;</w:t>
            </w:r>
          </w:p>
          <w:p w14:paraId="27057151" w14:textId="32417E71" w:rsidR="00221E2B" w:rsidRPr="00936CA8" w:rsidRDefault="00C53EAD" w:rsidP="00221E2B">
            <w:pPr>
              <w:numPr>
                <w:ilvl w:val="0"/>
                <w:numId w:val="3"/>
              </w:numPr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There </w:t>
            </w:r>
            <w:r w:rsidR="00221E2B" w:rsidRPr="00936CA8">
              <w:rPr>
                <w:rFonts w:ascii="Adobe Ming Std L" w:eastAsia="Adobe Ming Std L" w:hAnsi="Adobe Ming Std L"/>
                <w:sz w:val="18"/>
                <w:szCs w:val="18"/>
              </w:rPr>
              <w:t>are no outstanding claims from M</w:t>
            </w: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>aster or</w:t>
            </w:r>
            <w:r w:rsidR="008E4513"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 </w:t>
            </w: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>seaman</w:t>
            </w:r>
            <w:r w:rsidR="008E4513" w:rsidRPr="00936CA8">
              <w:rPr>
                <w:rFonts w:ascii="Adobe Ming Std L" w:eastAsia="Adobe Ming Std L" w:hAnsi="Adobe Ming Std L"/>
                <w:sz w:val="18"/>
                <w:szCs w:val="18"/>
              </w:rPr>
              <w:t>;</w:t>
            </w:r>
          </w:p>
          <w:p w14:paraId="16D8F909" w14:textId="77777777" w:rsidR="00F8074A" w:rsidRPr="00936CA8" w:rsidRDefault="00F8074A" w:rsidP="00221E2B">
            <w:pPr>
              <w:numPr>
                <w:ilvl w:val="0"/>
                <w:numId w:val="3"/>
              </w:numPr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>There is no outstanding maritime liens, mortgages and encumbrances on this vessel;</w:t>
            </w:r>
          </w:p>
          <w:p w14:paraId="1CD6821F" w14:textId="77777777" w:rsidR="00221E2B" w:rsidRPr="00936CA8" w:rsidRDefault="003613E2" w:rsidP="00221E2B">
            <w:pPr>
              <w:numPr>
                <w:ilvl w:val="0"/>
                <w:numId w:val="3"/>
              </w:numPr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>There is no court order prohibiting any dealing with the vessel;</w:t>
            </w:r>
          </w:p>
          <w:p w14:paraId="6C4AAD69" w14:textId="77777777" w:rsidR="00590725" w:rsidRPr="00936CA8" w:rsidRDefault="002C6FC0" w:rsidP="003E6B7E">
            <w:pPr>
              <w:numPr>
                <w:ilvl w:val="0"/>
                <w:numId w:val="3"/>
              </w:numPr>
              <w:jc w:val="both"/>
              <w:rPr>
                <w:rFonts w:ascii="Adobe Ming Std L" w:eastAsia="Adobe Ming Std L" w:hAnsi="Adobe Ming Std 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/>
                <w:sz w:val="18"/>
                <w:szCs w:val="18"/>
              </w:rPr>
              <w:t>T</w:t>
            </w:r>
            <w:r w:rsidR="00590725" w:rsidRPr="00936CA8">
              <w:rPr>
                <w:rFonts w:ascii="Adobe Ming Std L" w:eastAsia="Adobe Ming Std L" w:hAnsi="Adobe Ming Std L"/>
                <w:sz w:val="18"/>
                <w:szCs w:val="18"/>
              </w:rPr>
              <w:t>he information given in this application and the do</w:t>
            </w:r>
            <w:r w:rsidR="008E4513"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cuments submitted herewith are </w:t>
            </w:r>
            <w:r w:rsidR="00590725" w:rsidRPr="00936CA8">
              <w:rPr>
                <w:rFonts w:ascii="Adobe Ming Std L" w:eastAsia="Adobe Ming Std L" w:hAnsi="Adobe Ming Std L"/>
                <w:sz w:val="18"/>
                <w:szCs w:val="18"/>
              </w:rPr>
              <w:t xml:space="preserve">true and correct. </w:t>
            </w:r>
          </w:p>
        </w:tc>
      </w:tr>
      <w:tr w:rsidR="008A35DA" w:rsidRPr="00936CA8" w14:paraId="7605F372" w14:textId="77777777" w:rsidTr="008A35DA">
        <w:trPr>
          <w:trHeight w:val="129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0EE9D" w14:textId="77777777" w:rsidR="008A35DA" w:rsidRPr="00936CA8" w:rsidRDefault="008A35DA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  <w:lang w:eastAsia="zh-CN"/>
              </w:rPr>
            </w:pP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>Signature of Applicant</w:t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  <w:lang w:eastAsia="zh-CN"/>
              </w:rPr>
              <w:t>:</w:t>
            </w:r>
          </w:p>
          <w:p w14:paraId="24DF0089" w14:textId="77777777" w:rsidR="008A35DA" w:rsidRPr="00936CA8" w:rsidRDefault="008A35DA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</w:p>
          <w:p w14:paraId="1A245938" w14:textId="77777777" w:rsidR="008A35DA" w:rsidRPr="00936CA8" w:rsidRDefault="008A35DA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</w:p>
          <w:p w14:paraId="4B1B6BDE" w14:textId="7F7F7DD3" w:rsidR="008A35DA" w:rsidRPr="00936CA8" w:rsidRDefault="008A35DA" w:rsidP="00497F63">
            <w:pPr>
              <w:jc w:val="both"/>
              <w:rPr>
                <w:rFonts w:ascii="Adobe Ming Std L" w:eastAsia="Adobe Ming Std L" w:hAnsi="Adobe Ming Std L" w:cs="Arial"/>
                <w:sz w:val="18"/>
                <w:szCs w:val="18"/>
              </w:rPr>
            </w:pP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Date: </w:t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  <w:r w:rsidRPr="00936CA8">
              <w:rPr>
                <w:rFonts w:ascii="Adobe Ming Std L" w:eastAsia="Adobe Ming Std L" w:hAnsi="Adobe Ming Std L" w:cs="Arial"/>
                <w:sz w:val="18"/>
                <w:szCs w:val="18"/>
              </w:rPr>
              <w:t xml:space="preserve">                          Place: </w:t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separate"/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noProof/>
                <w:sz w:val="18"/>
                <w:szCs w:val="18"/>
              </w:rPr>
              <w:t> </w:t>
            </w:r>
            <w:r w:rsidRPr="00936CA8">
              <w:rPr>
                <w:rFonts w:ascii="Adobe Ming Std L" w:eastAsia="Adobe Ming Std L" w:hAnsi="Adobe Ming Std 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5D594769" w14:textId="77777777" w:rsidR="000A405F" w:rsidRPr="00936CA8" w:rsidRDefault="000A405F" w:rsidP="000A405F">
      <w:pPr>
        <w:pStyle w:val="Footer"/>
        <w:tabs>
          <w:tab w:val="clear" w:pos="4320"/>
          <w:tab w:val="clear" w:pos="8640"/>
        </w:tabs>
        <w:rPr>
          <w:rFonts w:ascii="Adobe Ming Std L" w:eastAsia="Adobe Ming Std L" w:hAnsi="Adobe Ming Std L"/>
          <w:sz w:val="16"/>
          <w:szCs w:val="16"/>
        </w:rPr>
      </w:pPr>
    </w:p>
    <w:p w14:paraId="45156FAB" w14:textId="77777777" w:rsidR="00CB06FF" w:rsidRPr="00936CA8" w:rsidRDefault="00CB06FF" w:rsidP="00936CA8">
      <w:pPr>
        <w:pStyle w:val="Footer"/>
        <w:tabs>
          <w:tab w:val="clear" w:pos="4320"/>
          <w:tab w:val="clear" w:pos="8640"/>
        </w:tabs>
        <w:rPr>
          <w:rFonts w:ascii="Adobe Ming Std L" w:eastAsia="Adobe Ming Std L" w:hAnsi="Adobe Ming Std L"/>
          <w:sz w:val="16"/>
          <w:szCs w:val="16"/>
        </w:rPr>
      </w:pPr>
      <w:r w:rsidRPr="00936CA8">
        <w:rPr>
          <w:rFonts w:ascii="Adobe Ming Std L" w:eastAsia="Adobe Ming Std L" w:hAnsi="Adobe Ming Std L"/>
          <w:sz w:val="16"/>
          <w:szCs w:val="16"/>
        </w:rPr>
        <w:t>Documents to be submitted with this application:</w:t>
      </w:r>
    </w:p>
    <w:p w14:paraId="1224D14E" w14:textId="77777777" w:rsidR="009448C4" w:rsidRPr="00936CA8" w:rsidRDefault="00C53EAD" w:rsidP="00936CA8">
      <w:pPr>
        <w:numPr>
          <w:ilvl w:val="0"/>
          <w:numId w:val="12"/>
        </w:numPr>
        <w:spacing w:after="120"/>
        <w:rPr>
          <w:rFonts w:ascii="Adobe Ming Std L" w:eastAsia="Adobe Ming Std L" w:hAnsi="Adobe Ming Std L"/>
          <w:sz w:val="16"/>
          <w:szCs w:val="16"/>
        </w:rPr>
      </w:pPr>
      <w:r w:rsidRPr="00936CA8">
        <w:rPr>
          <w:rFonts w:ascii="Adobe Ming Std L" w:eastAsia="Adobe Ming Std L" w:hAnsi="Adobe Ming Std L"/>
          <w:sz w:val="16"/>
          <w:szCs w:val="16"/>
        </w:rPr>
        <w:t>Written confirmation of LRIT de</w:t>
      </w:r>
      <w:r w:rsidR="008E4513" w:rsidRPr="00936CA8">
        <w:rPr>
          <w:rFonts w:ascii="Adobe Ming Std L" w:eastAsia="Adobe Ming Std L" w:hAnsi="Adobe Ming Std L"/>
          <w:sz w:val="16"/>
          <w:szCs w:val="16"/>
        </w:rPr>
        <w:t>-</w:t>
      </w:r>
      <w:r w:rsidRPr="00936CA8">
        <w:rPr>
          <w:rFonts w:ascii="Adobe Ming Std L" w:eastAsia="Adobe Ming Std L" w:hAnsi="Adobe Ming Std L"/>
          <w:sz w:val="16"/>
          <w:szCs w:val="16"/>
        </w:rPr>
        <w:t>registration from ASP</w:t>
      </w:r>
      <w:r w:rsidR="009448C4" w:rsidRPr="00936CA8">
        <w:rPr>
          <w:rFonts w:ascii="Adobe Ming Std L" w:eastAsia="Adobe Ming Std L" w:hAnsi="Adobe Ming Std L"/>
          <w:sz w:val="16"/>
          <w:szCs w:val="16"/>
        </w:rPr>
        <w:t xml:space="preserve"> (if applicable)</w:t>
      </w:r>
    </w:p>
    <w:p w14:paraId="297E6844" w14:textId="77777777" w:rsidR="00C53EAD" w:rsidRPr="00936CA8" w:rsidRDefault="009448C4" w:rsidP="00936CA8">
      <w:pPr>
        <w:numPr>
          <w:ilvl w:val="0"/>
          <w:numId w:val="12"/>
        </w:numPr>
        <w:spacing w:after="120"/>
        <w:rPr>
          <w:rFonts w:ascii="Adobe Ming Std L" w:eastAsia="Adobe Ming Std L" w:hAnsi="Adobe Ming Std L"/>
          <w:sz w:val="16"/>
          <w:szCs w:val="16"/>
        </w:rPr>
      </w:pPr>
      <w:r w:rsidRPr="00936CA8">
        <w:rPr>
          <w:rFonts w:ascii="Adobe Ming Std L" w:eastAsia="Adobe Ming Std L" w:hAnsi="Adobe Ming Std L"/>
          <w:sz w:val="16"/>
          <w:szCs w:val="16"/>
        </w:rPr>
        <w:t>Written confirmation of Inmarsat de-activation from AAIC</w:t>
      </w:r>
      <w:r w:rsidR="00C53EAD" w:rsidRPr="00936CA8">
        <w:rPr>
          <w:rFonts w:ascii="Adobe Ming Std L" w:eastAsia="Adobe Ming Std L" w:hAnsi="Adobe Ming Std L"/>
          <w:sz w:val="16"/>
          <w:szCs w:val="16"/>
        </w:rPr>
        <w:t xml:space="preserve"> (if applicable).</w:t>
      </w:r>
    </w:p>
    <w:p w14:paraId="7172C4C1" w14:textId="77777777" w:rsidR="00CB06FF" w:rsidRPr="00936CA8" w:rsidRDefault="00801E34" w:rsidP="00936CA8">
      <w:pPr>
        <w:numPr>
          <w:ilvl w:val="0"/>
          <w:numId w:val="12"/>
        </w:numPr>
        <w:spacing w:after="120"/>
        <w:rPr>
          <w:rFonts w:ascii="Adobe Ming Std L" w:eastAsia="Adobe Ming Std L" w:hAnsi="Adobe Ming Std L"/>
          <w:sz w:val="16"/>
          <w:szCs w:val="16"/>
        </w:rPr>
      </w:pPr>
      <w:r w:rsidRPr="00936CA8">
        <w:rPr>
          <w:rFonts w:ascii="Adobe Ming Std L" w:eastAsia="Adobe Ming Std L" w:hAnsi="Adobe Ming Std L"/>
          <w:sz w:val="16"/>
          <w:szCs w:val="16"/>
        </w:rPr>
        <w:t>Supporting documents (</w:t>
      </w:r>
      <w:proofErr w:type="gramStart"/>
      <w:r w:rsidRPr="00936CA8">
        <w:rPr>
          <w:rFonts w:ascii="Adobe Ming Std L" w:eastAsia="Adobe Ming Std L" w:hAnsi="Adobe Ming Std L"/>
          <w:sz w:val="16"/>
          <w:szCs w:val="16"/>
        </w:rPr>
        <w:t>e.g.</w:t>
      </w:r>
      <w:proofErr w:type="gramEnd"/>
      <w:r w:rsidRPr="00936CA8">
        <w:rPr>
          <w:rFonts w:ascii="Adobe Ming Std L" w:eastAsia="Adobe Ming Std L" w:hAnsi="Adobe Ming Std L"/>
          <w:sz w:val="16"/>
          <w:szCs w:val="16"/>
        </w:rPr>
        <w:t xml:space="preserve"> POA) if applicant is an authorised person. </w:t>
      </w:r>
    </w:p>
    <w:p w14:paraId="5AF307F6" w14:textId="77777777" w:rsidR="00936CA8" w:rsidRPr="00936CA8" w:rsidRDefault="00801E34" w:rsidP="00936CA8">
      <w:pPr>
        <w:numPr>
          <w:ilvl w:val="0"/>
          <w:numId w:val="12"/>
        </w:numPr>
        <w:spacing w:after="120"/>
        <w:rPr>
          <w:rFonts w:ascii="Adobe Ming Std L" w:eastAsia="Adobe Ming Std L" w:hAnsi="Adobe Ming Std L"/>
          <w:sz w:val="16"/>
          <w:szCs w:val="16"/>
        </w:rPr>
      </w:pPr>
      <w:r w:rsidRPr="00936CA8">
        <w:rPr>
          <w:rFonts w:ascii="Adobe Ming Std L" w:eastAsia="Adobe Ming Std L" w:hAnsi="Adobe Ming Std L"/>
          <w:sz w:val="16"/>
          <w:szCs w:val="16"/>
        </w:rPr>
        <w:t xml:space="preserve">Copy of </w:t>
      </w:r>
      <w:r w:rsidR="009448C4" w:rsidRPr="00936CA8">
        <w:rPr>
          <w:rFonts w:ascii="Adobe Ming Std L" w:eastAsia="Adobe Ming Std L" w:hAnsi="Adobe Ming Std L"/>
          <w:sz w:val="16"/>
          <w:szCs w:val="16"/>
        </w:rPr>
        <w:t xml:space="preserve">bank confirmation/remittance </w:t>
      </w:r>
      <w:r w:rsidR="00221E2B" w:rsidRPr="00936CA8">
        <w:rPr>
          <w:rFonts w:ascii="Adobe Ming Std L" w:eastAsia="Adobe Ming Std L" w:hAnsi="Adobe Ming Std L"/>
          <w:sz w:val="16"/>
          <w:szCs w:val="16"/>
        </w:rPr>
        <w:t>advice</w:t>
      </w:r>
      <w:r w:rsidRPr="00936CA8">
        <w:rPr>
          <w:rFonts w:ascii="Adobe Ming Std L" w:eastAsia="Adobe Ming Std L" w:hAnsi="Adobe Ming Std L"/>
          <w:sz w:val="16"/>
          <w:szCs w:val="16"/>
        </w:rPr>
        <w:t xml:space="preserve"> for payment tracing purposes</w:t>
      </w:r>
      <w:r w:rsidR="009448C4" w:rsidRPr="00936CA8">
        <w:rPr>
          <w:rFonts w:ascii="Adobe Ming Std L" w:eastAsia="Adobe Ming Std L" w:hAnsi="Adobe Ming Std L"/>
          <w:sz w:val="16"/>
          <w:szCs w:val="16"/>
        </w:rPr>
        <w:t>.</w:t>
      </w:r>
    </w:p>
    <w:p w14:paraId="38855F47" w14:textId="77777777" w:rsidR="0095673D" w:rsidRPr="00936CA8" w:rsidRDefault="003613E2" w:rsidP="00936CA8">
      <w:pPr>
        <w:jc w:val="both"/>
        <w:rPr>
          <w:rFonts w:ascii="Adobe Ming Std L" w:eastAsia="Adobe Ming Std L" w:hAnsi="Adobe Ming Std L"/>
          <w:sz w:val="16"/>
          <w:szCs w:val="16"/>
        </w:rPr>
      </w:pPr>
      <w:r w:rsidRPr="00936CA8">
        <w:rPr>
          <w:rFonts w:ascii="Adobe Ming Std L" w:eastAsia="Adobe Ming Std L" w:hAnsi="Adobe Ming Std L"/>
          <w:sz w:val="16"/>
          <w:szCs w:val="16"/>
        </w:rPr>
        <w:t>N</w:t>
      </w:r>
      <w:r w:rsidR="001504B5" w:rsidRPr="00936CA8">
        <w:rPr>
          <w:rFonts w:ascii="Adobe Ming Std L" w:eastAsia="Adobe Ming Std L" w:hAnsi="Adobe Ming Std L"/>
          <w:sz w:val="16"/>
          <w:szCs w:val="16"/>
        </w:rPr>
        <w:t xml:space="preserve">ote: </w:t>
      </w:r>
      <w:r w:rsidR="001B65A7" w:rsidRPr="00936CA8">
        <w:rPr>
          <w:rFonts w:ascii="Adobe Ming Std L" w:eastAsia="Adobe Ming Std L" w:hAnsi="Adobe Ming Std L"/>
          <w:sz w:val="16"/>
          <w:szCs w:val="16"/>
        </w:rPr>
        <w:t>D</w:t>
      </w:r>
      <w:r w:rsidR="001504B5" w:rsidRPr="00936CA8">
        <w:rPr>
          <w:rFonts w:ascii="Adobe Ming Std L" w:eastAsia="Adobe Ming Std L" w:hAnsi="Adobe Ming Std L"/>
          <w:sz w:val="16"/>
          <w:szCs w:val="16"/>
        </w:rPr>
        <w:t>eletion certificate can only be issued for vessels that are free from all registered encumbrances</w:t>
      </w:r>
      <w:r w:rsidR="008F518C">
        <w:rPr>
          <w:rFonts w:ascii="Adobe Ming Std L" w:eastAsia="Adobe Ming Std L" w:hAnsi="Adobe Ming Std L"/>
          <w:sz w:val="16"/>
          <w:szCs w:val="16"/>
        </w:rPr>
        <w:t>, mortgages</w:t>
      </w:r>
      <w:r w:rsidR="001504B5" w:rsidRPr="00936CA8">
        <w:rPr>
          <w:rFonts w:ascii="Adobe Ming Std L" w:eastAsia="Adobe Ming Std L" w:hAnsi="Adobe Ming Std L"/>
          <w:sz w:val="16"/>
          <w:szCs w:val="16"/>
        </w:rPr>
        <w:t xml:space="preserve"> and maritime liens. </w:t>
      </w:r>
      <w:r w:rsidRPr="00936CA8">
        <w:rPr>
          <w:rFonts w:ascii="Adobe Ming Std L" w:eastAsia="Adobe Ming Std L" w:hAnsi="Adobe Ming Std L"/>
          <w:sz w:val="16"/>
          <w:szCs w:val="16"/>
        </w:rPr>
        <w:t xml:space="preserve"> </w:t>
      </w:r>
      <w:r w:rsidR="0095673D" w:rsidRPr="00936CA8">
        <w:rPr>
          <w:rFonts w:ascii="Adobe Ming Std L" w:eastAsia="Adobe Ming Std L" w:hAnsi="Adobe Ming Std L"/>
          <w:sz w:val="16"/>
          <w:szCs w:val="16"/>
        </w:rPr>
        <w:t>For assistance, please do not hesitate to contac</w:t>
      </w:r>
      <w:r w:rsidR="00557450" w:rsidRPr="00936CA8">
        <w:rPr>
          <w:rFonts w:ascii="Adobe Ming Std L" w:eastAsia="Adobe Ming Std L" w:hAnsi="Adobe Ming Std L"/>
          <w:sz w:val="16"/>
          <w:szCs w:val="16"/>
        </w:rPr>
        <w:t>t your Registration Agent or Nauru Maritime Administration</w:t>
      </w:r>
      <w:r w:rsidR="00053716">
        <w:rPr>
          <w:rFonts w:ascii="Adobe Ming Std L" w:eastAsia="Adobe Ming Std L" w:hAnsi="Adobe Ming Std L"/>
          <w:sz w:val="16"/>
          <w:szCs w:val="16"/>
        </w:rPr>
        <w:t xml:space="preserve"> at </w:t>
      </w:r>
      <w:hyperlink r:id="rId10" w:history="1">
        <w:r w:rsidR="00053716" w:rsidRPr="00C00AAF">
          <w:rPr>
            <w:rStyle w:val="Hyperlink"/>
            <w:rFonts w:ascii="Adobe Ming Std L" w:eastAsia="Adobe Ming Std L" w:hAnsi="Adobe Ming Std L"/>
            <w:sz w:val="16"/>
            <w:szCs w:val="16"/>
          </w:rPr>
          <w:t>flag@naurumaritime.com</w:t>
        </w:r>
      </w:hyperlink>
      <w:r w:rsidR="0095673D" w:rsidRPr="00936CA8">
        <w:rPr>
          <w:rFonts w:ascii="Adobe Ming Std L" w:eastAsia="Adobe Ming Std L" w:hAnsi="Adobe Ming Std L"/>
          <w:sz w:val="16"/>
          <w:szCs w:val="16"/>
        </w:rPr>
        <w:t>.</w:t>
      </w:r>
      <w:r w:rsidR="00053716">
        <w:rPr>
          <w:rFonts w:ascii="Adobe Ming Std L" w:eastAsia="Adobe Ming Std L" w:hAnsi="Adobe Ming Std L"/>
          <w:sz w:val="16"/>
          <w:szCs w:val="16"/>
        </w:rPr>
        <w:t xml:space="preserve"> </w:t>
      </w:r>
      <w:r w:rsidR="0095673D" w:rsidRPr="00936CA8">
        <w:rPr>
          <w:rFonts w:ascii="Adobe Ming Std L" w:eastAsia="Adobe Ming Std L" w:hAnsi="Adobe Ming Std L"/>
          <w:sz w:val="16"/>
          <w:szCs w:val="16"/>
        </w:rPr>
        <w:t xml:space="preserve"> </w:t>
      </w:r>
    </w:p>
    <w:sectPr w:rsidR="0095673D" w:rsidRPr="00936CA8" w:rsidSect="00483968">
      <w:headerReference w:type="default" r:id="rId11"/>
      <w:footerReference w:type="even" r:id="rId12"/>
      <w:footerReference w:type="default" r:id="rId13"/>
      <w:pgSz w:w="11909" w:h="16834" w:code="9"/>
      <w:pgMar w:top="907" w:right="1440" w:bottom="1354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2FDAA" w14:textId="77777777" w:rsidR="00CC6C50" w:rsidRDefault="00CC6C50" w:rsidP="003D266D">
      <w:r>
        <w:separator/>
      </w:r>
    </w:p>
  </w:endnote>
  <w:endnote w:type="continuationSeparator" w:id="0">
    <w:p w14:paraId="7E2FE448" w14:textId="77777777" w:rsidR="00CC6C50" w:rsidRDefault="00CC6C50" w:rsidP="003D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">
    <w:altName w:val="Calibri"/>
    <w:panose1 w:val="00000000000000000000"/>
    <w:charset w:val="00"/>
    <w:family w:val="modern"/>
    <w:notTrueType/>
    <w:pitch w:val="variable"/>
    <w:sig w:usb0="A00000AF" w:usb1="4000000A" w:usb2="00000000" w:usb3="00000000" w:csb0="00000111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Ming Std L">
    <w:altName w:val="Yu Gothic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B28E9" w14:textId="77777777" w:rsidR="001B40A2" w:rsidRDefault="001B4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AD3F26" w14:textId="77777777" w:rsidR="001B40A2" w:rsidRDefault="001B40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E441" w14:textId="77777777" w:rsidR="001B40A2" w:rsidRPr="008B5832" w:rsidRDefault="00CB69D6" w:rsidP="00CD0F9C">
    <w:pPr>
      <w:pStyle w:val="Footer"/>
      <w:ind w:right="360"/>
      <w:rPr>
        <w:rFonts w:ascii="Adobe Ming Std L" w:eastAsia="Adobe Ming Std L" w:hAnsi="Adobe Ming Std L"/>
        <w:sz w:val="16"/>
        <w:szCs w:val="16"/>
      </w:rPr>
    </w:pPr>
    <w:r>
      <w:rPr>
        <w:rFonts w:ascii="Adobe Ming Std L" w:eastAsia="Adobe Ming Std L" w:hAnsi="Adobe Ming Std L"/>
        <w:sz w:val="16"/>
        <w:szCs w:val="16"/>
      </w:rPr>
      <w:tab/>
    </w:r>
    <w:r w:rsidR="00A83AB4">
      <w:rPr>
        <w:rFonts w:ascii="Adobe Ming Std L" w:eastAsia="Adobe Ming Std L" w:hAnsi="Adobe Ming Std L"/>
        <w:sz w:val="16"/>
        <w:szCs w:val="16"/>
      </w:rPr>
      <w:tab/>
    </w:r>
    <w:r w:rsidR="001B40A2" w:rsidRPr="008B5832">
      <w:rPr>
        <w:rFonts w:ascii="Adobe Ming Std L" w:eastAsia="Adobe Ming Std L" w:hAnsi="Adobe Ming Std L"/>
        <w:sz w:val="16"/>
        <w:szCs w:val="16"/>
      </w:rPr>
      <w:t xml:space="preserve">             Page </w:t>
    </w:r>
    <w:r w:rsidR="001B40A2" w:rsidRPr="008B5832">
      <w:rPr>
        <w:rFonts w:ascii="Adobe Ming Std L" w:eastAsia="Adobe Ming Std L" w:hAnsi="Adobe Ming Std L"/>
        <w:sz w:val="16"/>
        <w:szCs w:val="16"/>
      </w:rPr>
      <w:fldChar w:fldCharType="begin"/>
    </w:r>
    <w:r w:rsidR="001B40A2" w:rsidRPr="008B5832">
      <w:rPr>
        <w:rFonts w:ascii="Adobe Ming Std L" w:eastAsia="Adobe Ming Std L" w:hAnsi="Adobe Ming Std L"/>
        <w:sz w:val="16"/>
        <w:szCs w:val="16"/>
      </w:rPr>
      <w:instrText xml:space="preserve"> PAGE </w:instrText>
    </w:r>
    <w:r w:rsidR="001B40A2" w:rsidRPr="008B5832">
      <w:rPr>
        <w:rFonts w:ascii="Adobe Ming Std L" w:eastAsia="Adobe Ming Std L" w:hAnsi="Adobe Ming Std L"/>
        <w:sz w:val="16"/>
        <w:szCs w:val="16"/>
      </w:rPr>
      <w:fldChar w:fldCharType="separate"/>
    </w:r>
    <w:r w:rsidR="001A365E">
      <w:rPr>
        <w:rFonts w:ascii="Adobe Ming Std L" w:eastAsia="Adobe Ming Std L" w:hAnsi="Adobe Ming Std L"/>
        <w:noProof/>
        <w:sz w:val="16"/>
        <w:szCs w:val="16"/>
      </w:rPr>
      <w:t>1</w:t>
    </w:r>
    <w:r w:rsidR="001B40A2" w:rsidRPr="008B5832">
      <w:rPr>
        <w:rFonts w:ascii="Adobe Ming Std L" w:eastAsia="Adobe Ming Std L" w:hAnsi="Adobe Ming Std L"/>
        <w:sz w:val="16"/>
        <w:szCs w:val="16"/>
      </w:rPr>
      <w:fldChar w:fldCharType="end"/>
    </w:r>
    <w:r w:rsidR="001B40A2" w:rsidRPr="008B5832">
      <w:rPr>
        <w:rFonts w:ascii="Adobe Ming Std L" w:eastAsia="Adobe Ming Std L" w:hAnsi="Adobe Ming Std L"/>
        <w:sz w:val="16"/>
        <w:szCs w:val="16"/>
      </w:rPr>
      <w:t xml:space="preserve"> of </w:t>
    </w:r>
    <w:r w:rsidR="001B40A2" w:rsidRPr="008B5832">
      <w:rPr>
        <w:rFonts w:ascii="Adobe Ming Std L" w:eastAsia="Adobe Ming Std L" w:hAnsi="Adobe Ming Std L"/>
        <w:sz w:val="16"/>
        <w:szCs w:val="16"/>
      </w:rPr>
      <w:fldChar w:fldCharType="begin"/>
    </w:r>
    <w:r w:rsidR="001B40A2" w:rsidRPr="008B5832">
      <w:rPr>
        <w:rFonts w:ascii="Adobe Ming Std L" w:eastAsia="Adobe Ming Std L" w:hAnsi="Adobe Ming Std L"/>
        <w:sz w:val="16"/>
        <w:szCs w:val="16"/>
      </w:rPr>
      <w:instrText xml:space="preserve"> NUMPAGES </w:instrText>
    </w:r>
    <w:r w:rsidR="001B40A2" w:rsidRPr="008B5832">
      <w:rPr>
        <w:rFonts w:ascii="Adobe Ming Std L" w:eastAsia="Adobe Ming Std L" w:hAnsi="Adobe Ming Std L"/>
        <w:sz w:val="16"/>
        <w:szCs w:val="16"/>
      </w:rPr>
      <w:fldChar w:fldCharType="separate"/>
    </w:r>
    <w:r w:rsidR="001A365E">
      <w:rPr>
        <w:rFonts w:ascii="Adobe Ming Std L" w:eastAsia="Adobe Ming Std L" w:hAnsi="Adobe Ming Std L"/>
        <w:noProof/>
        <w:sz w:val="16"/>
        <w:szCs w:val="16"/>
      </w:rPr>
      <w:t>1</w:t>
    </w:r>
    <w:r w:rsidR="001B40A2" w:rsidRPr="008B5832">
      <w:rPr>
        <w:rFonts w:ascii="Adobe Ming Std L" w:eastAsia="Adobe Ming Std L" w:hAnsi="Adobe Ming Std L"/>
        <w:sz w:val="16"/>
        <w:szCs w:val="16"/>
      </w:rPr>
      <w:fldChar w:fldCharType="end"/>
    </w:r>
  </w:p>
  <w:p w14:paraId="45244E74" w14:textId="77777777" w:rsidR="001B40A2" w:rsidRDefault="001B40A2">
    <w:pPr>
      <w:pStyle w:val="Footer"/>
      <w:ind w:right="360"/>
      <w:rPr>
        <w:sz w:val="16"/>
        <w:szCs w:val="16"/>
      </w:rPr>
    </w:pPr>
  </w:p>
  <w:p w14:paraId="1CE2A4DE" w14:textId="77777777" w:rsidR="001B40A2" w:rsidRDefault="001B40A2">
    <w:pPr>
      <w:pStyle w:val="Footer"/>
      <w:ind w:right="360"/>
      <w:rPr>
        <w:sz w:val="16"/>
        <w:szCs w:val="16"/>
      </w:rPr>
    </w:pPr>
  </w:p>
  <w:p w14:paraId="3DDB9245" w14:textId="77777777" w:rsidR="001B40A2" w:rsidRDefault="001B40A2">
    <w:pPr>
      <w:pStyle w:val="Footer"/>
      <w:ind w:right="360"/>
      <w:rPr>
        <w:sz w:val="16"/>
        <w:szCs w:val="16"/>
      </w:rPr>
    </w:pPr>
  </w:p>
  <w:p w14:paraId="2B872EB2" w14:textId="77777777" w:rsidR="001B40A2" w:rsidRDefault="001B40A2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50ABF" w14:textId="77777777" w:rsidR="00CC6C50" w:rsidRDefault="00CC6C50" w:rsidP="003D266D">
      <w:r>
        <w:separator/>
      </w:r>
    </w:p>
  </w:footnote>
  <w:footnote w:type="continuationSeparator" w:id="0">
    <w:p w14:paraId="19D97D63" w14:textId="77777777" w:rsidR="00CC6C50" w:rsidRDefault="00CC6C50" w:rsidP="003D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CC92C" w14:textId="77777777" w:rsidR="00932181" w:rsidRDefault="001A365E" w:rsidP="00CD6DBB">
    <w:pPr>
      <w:pStyle w:val="Header"/>
      <w:jc w:val="center"/>
    </w:pPr>
    <w:r>
      <w:rPr>
        <w:rFonts w:ascii="Trajan" w:hAnsi="Trajan"/>
        <w:b/>
        <w:noProof/>
        <w:sz w:val="16"/>
        <w:szCs w:val="16"/>
        <w:lang w:val="en-AU" w:eastAsia="en-AU"/>
      </w:rPr>
      <w:drawing>
        <wp:inline distT="0" distB="0" distL="0" distR="0" wp14:anchorId="2977913B" wp14:editId="6B0B5CB2">
          <wp:extent cx="4572000" cy="719455"/>
          <wp:effectExtent l="0" t="0" r="0" b="4445"/>
          <wp:docPr id="1" name="Picture 1" descr="HEADE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0686"/>
    <w:multiLevelType w:val="hybridMultilevel"/>
    <w:tmpl w:val="05B8068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4B747C"/>
    <w:multiLevelType w:val="hybridMultilevel"/>
    <w:tmpl w:val="EFF29856"/>
    <w:lvl w:ilvl="0" w:tplc="31387B9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" w15:restartNumberingAfterBreak="0">
    <w:nsid w:val="103740FD"/>
    <w:multiLevelType w:val="hybridMultilevel"/>
    <w:tmpl w:val="D07228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5ED692B"/>
    <w:multiLevelType w:val="hybridMultilevel"/>
    <w:tmpl w:val="D7C8B8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B26339A"/>
    <w:multiLevelType w:val="hybridMultilevel"/>
    <w:tmpl w:val="C5ECA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9C202D"/>
    <w:multiLevelType w:val="hybridMultilevel"/>
    <w:tmpl w:val="15B8A0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E1C6E"/>
    <w:multiLevelType w:val="hybridMultilevel"/>
    <w:tmpl w:val="CD00F8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A1A2D8B"/>
    <w:multiLevelType w:val="hybridMultilevel"/>
    <w:tmpl w:val="F0C44EEE"/>
    <w:lvl w:ilvl="0" w:tplc="D5CC9534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A6CD6"/>
    <w:multiLevelType w:val="hybridMultilevel"/>
    <w:tmpl w:val="45C2A0C8"/>
    <w:lvl w:ilvl="0" w:tplc="D5CC9534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176888"/>
    <w:multiLevelType w:val="hybridMultilevel"/>
    <w:tmpl w:val="D57EFAFA"/>
    <w:lvl w:ilvl="0" w:tplc="0409000F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10" w15:restartNumberingAfterBreak="0">
    <w:nsid w:val="68990696"/>
    <w:multiLevelType w:val="hybridMultilevel"/>
    <w:tmpl w:val="BC9646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1B4C59"/>
    <w:multiLevelType w:val="hybridMultilevel"/>
    <w:tmpl w:val="6B0AD0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10"/>
  </w:num>
  <w:num w:numId="6">
    <w:abstractNumId w:val="11"/>
  </w:num>
  <w:num w:numId="7">
    <w:abstractNumId w:val="7"/>
  </w:num>
  <w:num w:numId="8">
    <w:abstractNumId w:val="2"/>
  </w:num>
  <w:num w:numId="9">
    <w:abstractNumId w:val="8"/>
  </w:num>
  <w:num w:numId="10">
    <w:abstractNumId w:val="6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K4slzezJVTZ1zk1FhOhFJvMYRr8xdw8p+nDBijZBqn2hDMc1E/JhX83pxl0/XoylMnfdbe4e94ibH6bb6CuEw==" w:salt="SJf54H2ERMIimZFlreMZ+w==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B0"/>
    <w:rsid w:val="00053716"/>
    <w:rsid w:val="00073047"/>
    <w:rsid w:val="00075294"/>
    <w:rsid w:val="000919A9"/>
    <w:rsid w:val="000A405F"/>
    <w:rsid w:val="000D15E3"/>
    <w:rsid w:val="000F2201"/>
    <w:rsid w:val="00101B65"/>
    <w:rsid w:val="00120909"/>
    <w:rsid w:val="00133F57"/>
    <w:rsid w:val="001504B5"/>
    <w:rsid w:val="00152EEC"/>
    <w:rsid w:val="001564F3"/>
    <w:rsid w:val="001609C2"/>
    <w:rsid w:val="001775E5"/>
    <w:rsid w:val="001919C4"/>
    <w:rsid w:val="001A365E"/>
    <w:rsid w:val="001B40A2"/>
    <w:rsid w:val="001B65A7"/>
    <w:rsid w:val="001C7C7D"/>
    <w:rsid w:val="001F76D6"/>
    <w:rsid w:val="00220CE1"/>
    <w:rsid w:val="00221E2B"/>
    <w:rsid w:val="0022768B"/>
    <w:rsid w:val="00227D31"/>
    <w:rsid w:val="00235C5E"/>
    <w:rsid w:val="00241813"/>
    <w:rsid w:val="0025745D"/>
    <w:rsid w:val="0026270E"/>
    <w:rsid w:val="002848A9"/>
    <w:rsid w:val="002A2EB3"/>
    <w:rsid w:val="002C6FC0"/>
    <w:rsid w:val="003232B0"/>
    <w:rsid w:val="0034622B"/>
    <w:rsid w:val="003613E2"/>
    <w:rsid w:val="00371E73"/>
    <w:rsid w:val="003A15F1"/>
    <w:rsid w:val="003B796D"/>
    <w:rsid w:val="003C3C73"/>
    <w:rsid w:val="003D266D"/>
    <w:rsid w:val="003E6B7E"/>
    <w:rsid w:val="003F541E"/>
    <w:rsid w:val="00447585"/>
    <w:rsid w:val="00447B1B"/>
    <w:rsid w:val="0046305E"/>
    <w:rsid w:val="00466038"/>
    <w:rsid w:val="00483968"/>
    <w:rsid w:val="00497F63"/>
    <w:rsid w:val="004A29C9"/>
    <w:rsid w:val="004B34C5"/>
    <w:rsid w:val="004C0FF7"/>
    <w:rsid w:val="004C3A9D"/>
    <w:rsid w:val="004D7559"/>
    <w:rsid w:val="004E742F"/>
    <w:rsid w:val="004F03FE"/>
    <w:rsid w:val="00557450"/>
    <w:rsid w:val="00567681"/>
    <w:rsid w:val="00590725"/>
    <w:rsid w:val="005A68DE"/>
    <w:rsid w:val="005B3816"/>
    <w:rsid w:val="005C0D85"/>
    <w:rsid w:val="005C239D"/>
    <w:rsid w:val="005C78C6"/>
    <w:rsid w:val="005E6452"/>
    <w:rsid w:val="0060304F"/>
    <w:rsid w:val="00617E88"/>
    <w:rsid w:val="006512F1"/>
    <w:rsid w:val="006B2FC5"/>
    <w:rsid w:val="006C24FA"/>
    <w:rsid w:val="006E491A"/>
    <w:rsid w:val="00702334"/>
    <w:rsid w:val="007070BC"/>
    <w:rsid w:val="00726336"/>
    <w:rsid w:val="00736E3B"/>
    <w:rsid w:val="007479CB"/>
    <w:rsid w:val="00751AC8"/>
    <w:rsid w:val="00755757"/>
    <w:rsid w:val="00763907"/>
    <w:rsid w:val="00793FC8"/>
    <w:rsid w:val="007A77D9"/>
    <w:rsid w:val="007C4388"/>
    <w:rsid w:val="007F6F04"/>
    <w:rsid w:val="007F6F94"/>
    <w:rsid w:val="00801E34"/>
    <w:rsid w:val="008038F7"/>
    <w:rsid w:val="0086192D"/>
    <w:rsid w:val="008743FB"/>
    <w:rsid w:val="00887558"/>
    <w:rsid w:val="00893688"/>
    <w:rsid w:val="008A35DA"/>
    <w:rsid w:val="008A6C44"/>
    <w:rsid w:val="008B5832"/>
    <w:rsid w:val="008D275A"/>
    <w:rsid w:val="008D688D"/>
    <w:rsid w:val="008E4513"/>
    <w:rsid w:val="008E5B1E"/>
    <w:rsid w:val="008E7030"/>
    <w:rsid w:val="008F0878"/>
    <w:rsid w:val="008F518C"/>
    <w:rsid w:val="009062EA"/>
    <w:rsid w:val="00912D7E"/>
    <w:rsid w:val="00925DF5"/>
    <w:rsid w:val="00932181"/>
    <w:rsid w:val="0093235E"/>
    <w:rsid w:val="00936CA8"/>
    <w:rsid w:val="009448C4"/>
    <w:rsid w:val="0095673D"/>
    <w:rsid w:val="00961C2E"/>
    <w:rsid w:val="00965CEC"/>
    <w:rsid w:val="00970A91"/>
    <w:rsid w:val="0098760B"/>
    <w:rsid w:val="009A10DA"/>
    <w:rsid w:val="009C0101"/>
    <w:rsid w:val="009F47F4"/>
    <w:rsid w:val="00A16EDB"/>
    <w:rsid w:val="00A35266"/>
    <w:rsid w:val="00A42E8B"/>
    <w:rsid w:val="00A6759A"/>
    <w:rsid w:val="00A703AF"/>
    <w:rsid w:val="00A81AC8"/>
    <w:rsid w:val="00A81F14"/>
    <w:rsid w:val="00A83AB4"/>
    <w:rsid w:val="00A96984"/>
    <w:rsid w:val="00AA210A"/>
    <w:rsid w:val="00AC16DB"/>
    <w:rsid w:val="00AF313D"/>
    <w:rsid w:val="00AF5C55"/>
    <w:rsid w:val="00B010EE"/>
    <w:rsid w:val="00B01A8D"/>
    <w:rsid w:val="00B43455"/>
    <w:rsid w:val="00B62BF3"/>
    <w:rsid w:val="00B71BC9"/>
    <w:rsid w:val="00B906D1"/>
    <w:rsid w:val="00BC3D20"/>
    <w:rsid w:val="00C44367"/>
    <w:rsid w:val="00C45E06"/>
    <w:rsid w:val="00C53EAD"/>
    <w:rsid w:val="00C6016B"/>
    <w:rsid w:val="00C713F6"/>
    <w:rsid w:val="00C72AA1"/>
    <w:rsid w:val="00C853A8"/>
    <w:rsid w:val="00CB06FF"/>
    <w:rsid w:val="00CB69D6"/>
    <w:rsid w:val="00CC6C50"/>
    <w:rsid w:val="00CD0F9C"/>
    <w:rsid w:val="00CD6DBB"/>
    <w:rsid w:val="00CE47F6"/>
    <w:rsid w:val="00D05F69"/>
    <w:rsid w:val="00D169F2"/>
    <w:rsid w:val="00D25EDB"/>
    <w:rsid w:val="00D77261"/>
    <w:rsid w:val="00E10B61"/>
    <w:rsid w:val="00E1567C"/>
    <w:rsid w:val="00E1789B"/>
    <w:rsid w:val="00EA34B9"/>
    <w:rsid w:val="00EA530F"/>
    <w:rsid w:val="00EA6765"/>
    <w:rsid w:val="00EC6C52"/>
    <w:rsid w:val="00ED4E15"/>
    <w:rsid w:val="00F31157"/>
    <w:rsid w:val="00F70DE8"/>
    <w:rsid w:val="00F7694A"/>
    <w:rsid w:val="00F8074A"/>
    <w:rsid w:val="00FA5D72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6ECE9034"/>
  <w15:docId w15:val="{3A280B12-C2BC-47B5-81C6-AC1E3E7F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Normal"/>
    <w:qFormat/>
    <w:pPr>
      <w:keepNext/>
      <w:framePr w:hSpace="180" w:wrap="notBeside" w:hAnchor="margin" w:y="-2156"/>
      <w:jc w:val="center"/>
      <w:outlineLvl w:val="1"/>
    </w:pPr>
    <w:rPr>
      <w:rFonts w:cs="Arial"/>
      <w:b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page" w:hAnchor="margin" w:xAlign="center" w:y="901"/>
      <w:jc w:val="center"/>
      <w:outlineLvl w:val="2"/>
    </w:pPr>
    <w:rPr>
      <w:b/>
      <w:bCs/>
      <w:sz w:val="20"/>
    </w:rPr>
  </w:style>
  <w:style w:type="paragraph" w:styleId="Heading8">
    <w:name w:val="heading 8"/>
    <w:basedOn w:val="Default"/>
    <w:next w:val="Default"/>
    <w:qFormat/>
    <w:pPr>
      <w:outlineLvl w:val="7"/>
    </w:pPr>
    <w:rPr>
      <w:rFonts w:cs="Times New Roman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odyTextIndent">
    <w:name w:val="Body Text Indent"/>
    <w:basedOn w:val="Default"/>
    <w:next w:val="Default"/>
    <w:rPr>
      <w:rFonts w:cs="Times New Roman"/>
      <w:color w:val="auto"/>
      <w:sz w:val="20"/>
    </w:rPr>
  </w:style>
  <w:style w:type="paragraph" w:styleId="BodyText">
    <w:name w:val="Body Text"/>
    <w:basedOn w:val="Normal"/>
    <w:rsid w:val="00A81AC8"/>
    <w:pPr>
      <w:spacing w:after="120"/>
    </w:pPr>
  </w:style>
  <w:style w:type="character" w:styleId="Hyperlink">
    <w:name w:val="Hyperlink"/>
    <w:rsid w:val="00A81AC8"/>
    <w:rPr>
      <w:color w:val="0000FF"/>
      <w:u w:val="single"/>
    </w:rPr>
  </w:style>
  <w:style w:type="paragraph" w:styleId="Header">
    <w:name w:val="header"/>
    <w:basedOn w:val="Normal"/>
    <w:rsid w:val="00CD0F9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D6D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D6D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3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flag@naurumaritim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.chong\AppData\Local\Microsoft\Windows\Temporary%20Internet%20Files\OLK5C23\formR4revis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9CA957C533D4681F820D16FF8069F" ma:contentTypeVersion="9" ma:contentTypeDescription="Create a new document." ma:contentTypeScope="" ma:versionID="aafeeec1379c83befb56badc23480ef6">
  <xsd:schema xmlns:xsd="http://www.w3.org/2001/XMLSchema" xmlns:xs="http://www.w3.org/2001/XMLSchema" xmlns:p="http://schemas.microsoft.com/office/2006/metadata/properties" xmlns:ns2="0fde6113-e8aa-45e5-af93-b5ef9e4f4404" targetNamespace="http://schemas.microsoft.com/office/2006/metadata/properties" ma:root="true" ma:fieldsID="7401d8a66861f216deb96116b563e922" ns2:_="">
    <xsd:import namespace="0fde6113-e8aa-45e5-af93-b5ef9e4f4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6113-e8aa-45e5-af93-b5ef9e4f4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CBD974-6E20-4EDA-ABBF-3B17F3E11D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3A1F72-07AD-4358-A17D-9E60DB217D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5008D-A7F5-42CF-825E-3F6754D3A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6113-e8aa-45e5-af93-b5ef9e4f4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formR4revised</Template>
  <TotalTime>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>Microsoft</Company>
  <LinksUpToDate>false</LinksUpToDate>
  <CharactersWithSpaces>2060</CharactersWithSpaces>
  <SharedDoc>false</SharedDoc>
  <HLinks>
    <vt:vector size="18" baseType="variant">
      <vt:variant>
        <vt:i4>7405640</vt:i4>
      </vt:variant>
      <vt:variant>
        <vt:i4>63</vt:i4>
      </vt:variant>
      <vt:variant>
        <vt:i4>0</vt:i4>
      </vt:variant>
      <vt:variant>
        <vt:i4>5</vt:i4>
      </vt:variant>
      <vt:variant>
        <vt:lpwstr>mailto:flag@naurumaritime.com</vt:lpwstr>
      </vt:variant>
      <vt:variant>
        <vt:lpwstr/>
      </vt:variant>
      <vt:variant>
        <vt:i4>7405640</vt:i4>
      </vt:variant>
      <vt:variant>
        <vt:i4>5</vt:i4>
      </vt:variant>
      <vt:variant>
        <vt:i4>0</vt:i4>
      </vt:variant>
      <vt:variant>
        <vt:i4>5</vt:i4>
      </vt:variant>
      <vt:variant>
        <vt:lpwstr>mailto:flag@naurumaritime.com</vt:lpwstr>
      </vt:variant>
      <vt:variant>
        <vt:lpwstr/>
      </vt:variant>
      <vt:variant>
        <vt:i4>5177348</vt:i4>
      </vt:variant>
      <vt:variant>
        <vt:i4>2</vt:i4>
      </vt:variant>
      <vt:variant>
        <vt:i4>0</vt:i4>
      </vt:variant>
      <vt:variant>
        <vt:i4>5</vt:i4>
      </vt:variant>
      <vt:variant>
        <vt:lpwstr>http://www.naurumaritime.com/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Niue Ship Registry</dc:creator>
  <cp:lastModifiedBy>Kiat Ming Chong (NSR)</cp:lastModifiedBy>
  <cp:revision>4</cp:revision>
  <cp:lastPrinted>2018-07-14T03:30:00Z</cp:lastPrinted>
  <dcterms:created xsi:type="dcterms:W3CDTF">2025-05-06T08:40:00Z</dcterms:created>
  <dcterms:modified xsi:type="dcterms:W3CDTF">2025-05-06T08:42:00Z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0x010100D209CA957C533D4681F820D16FF8069F</vt:lpwstr>
  </property>
</Properties>
</file>